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5CCF6" w14:textId="52052DBF" w:rsidR="00354D65" w:rsidRPr="00F23B02" w:rsidRDefault="00C92EEE" w:rsidP="007657CE">
      <w:pPr>
        <w:spacing w:line="240" w:lineRule="auto"/>
        <w:rPr>
          <w:color w:val="FFFFFF"/>
        </w:rPr>
      </w:pPr>
      <w:r>
        <w:rPr>
          <w:noProof/>
          <w:lang w:eastAsia="de-CH"/>
        </w:rPr>
        <w:drawing>
          <wp:anchor distT="0" distB="0" distL="114300" distR="114300" simplePos="0" relativeHeight="251680768" behindDoc="0" locked="0" layoutInCell="1" allowOverlap="1" wp14:anchorId="0E121464" wp14:editId="4B8A1DF2">
            <wp:simplePos x="0" y="0"/>
            <wp:positionH relativeFrom="column">
              <wp:posOffset>2090420</wp:posOffset>
            </wp:positionH>
            <wp:positionV relativeFrom="paragraph">
              <wp:posOffset>-795655</wp:posOffset>
            </wp:positionV>
            <wp:extent cx="2655984" cy="514350"/>
            <wp:effectExtent l="0" t="0" r="0" b="0"/>
            <wp:wrapNone/>
            <wp:docPr id="10" name="Grafik 10" descr="Ein Bild, das Schild, rot, schwarz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chrischona-marthal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638" cy="514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56">
        <w:rPr>
          <w:noProof/>
        </w:rPr>
        <w:drawing>
          <wp:anchor distT="0" distB="0" distL="114300" distR="114300" simplePos="0" relativeHeight="251682816" behindDoc="1" locked="0" layoutInCell="1" allowOverlap="1" wp14:anchorId="25778D34" wp14:editId="078DC17D">
            <wp:simplePos x="0" y="0"/>
            <wp:positionH relativeFrom="column">
              <wp:posOffset>-881380</wp:posOffset>
            </wp:positionH>
            <wp:positionV relativeFrom="paragraph">
              <wp:posOffset>337820</wp:posOffset>
            </wp:positionV>
            <wp:extent cx="4324350" cy="299085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E5AB5" wp14:editId="00BD3DDE">
                <wp:simplePos x="0" y="0"/>
                <wp:positionH relativeFrom="page">
                  <wp:posOffset>361950</wp:posOffset>
                </wp:positionH>
                <wp:positionV relativeFrom="page">
                  <wp:posOffset>6610351</wp:posOffset>
                </wp:positionV>
                <wp:extent cx="6840220" cy="3813810"/>
                <wp:effectExtent l="0" t="0" r="0" b="0"/>
                <wp:wrapNone/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3813810"/>
                        </a:xfrm>
                        <a:prstGeom prst="rect">
                          <a:avLst/>
                        </a:prstGeom>
                        <a:solidFill>
                          <a:srgbClr val="0079B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EAD595" w14:textId="39C7FE10" w:rsidR="009506FD" w:rsidRPr="00E33BEB" w:rsidRDefault="00026554" w:rsidP="00E33BEB">
                            <w:pPr>
                              <w:spacing w:before="240" w:after="120" w:line="312" w:lineRule="auto"/>
                              <w:ind w:left="284" w:right="565"/>
                              <w:contextualSpacing/>
                              <w:rPr>
                                <w:rFonts w:ascii="Arial" w:hAnsi="Arial" w:cs="Arial"/>
                                <w:bCs/>
                                <w:color w:val="FFFFFF"/>
                                <w:sz w:val="32"/>
                                <w:szCs w:val="32"/>
                                <w:lang w:val="de-CH"/>
                              </w:rPr>
                            </w:pPr>
                            <w:r w:rsidRPr="00E33BEB">
                              <w:rPr>
                                <w:rFonts w:ascii="Arial" w:hAnsi="Arial" w:cs="Arial"/>
                                <w:bCs/>
                                <w:color w:val="FFFFFF"/>
                                <w:sz w:val="32"/>
                                <w:szCs w:val="32"/>
                                <w:lang w:val="de-CH"/>
                              </w:rPr>
                              <w:t xml:space="preserve">Referat von </w:t>
                            </w:r>
                            <w:r w:rsidR="00FB2181" w:rsidRPr="00E33BEB">
                              <w:rPr>
                                <w:rFonts w:ascii="Arial" w:hAnsi="Arial" w:cs="Arial"/>
                                <w:bCs/>
                                <w:color w:val="FFFFFF"/>
                                <w:sz w:val="32"/>
                                <w:szCs w:val="32"/>
                                <w:lang w:val="de-CH"/>
                              </w:rPr>
                              <w:t xml:space="preserve">Nicole Neyer </w:t>
                            </w:r>
                          </w:p>
                          <w:p w14:paraId="7970A7B5" w14:textId="17FA2AB8" w:rsidR="00FB2181" w:rsidRPr="00E33BEB" w:rsidRDefault="00FB2181" w:rsidP="00E33BEB">
                            <w:pPr>
                              <w:spacing w:before="360" w:line="312" w:lineRule="auto"/>
                              <w:ind w:left="284" w:right="565"/>
                              <w:contextualSpacing/>
                              <w:jc w:val="both"/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</w:pPr>
                            <w:r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Nicole Neyer</w:t>
                            </w:r>
                            <w:r w:rsidR="00CC048F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 xml:space="preserve"> </w:t>
                            </w:r>
                            <w:r w:rsidR="002D3C35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 xml:space="preserve">ist </w:t>
                            </w:r>
                            <w:r w:rsidR="00CC048F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Berat</w:t>
                            </w:r>
                            <w:r w:rsidR="00DE25E4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erin</w:t>
                            </w:r>
                            <w:r w:rsidR="002D3C35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, Supervisorin</w:t>
                            </w:r>
                            <w:r w:rsidR="00DE25E4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 xml:space="preserve"> und Coach</w:t>
                            </w:r>
                            <w:r w:rsidR="00303436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: «</w:t>
                            </w:r>
                            <w:r w:rsidR="00DE25E4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Menschen haben mich seit jeher sehr interessiert. Die Komplexitäten des Lebens zu meistern, ist immer wieder mit Herausforderungen verbunden</w:t>
                            </w:r>
                            <w:r w:rsidR="00324656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 xml:space="preserve">. Als erfahrene Fachperson mit Hintergrund in der Privatwirtschaft, </w:t>
                            </w:r>
                            <w:r w:rsidR="00303436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 xml:space="preserve">in </w:t>
                            </w:r>
                            <w:r w:rsidR="00324656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Behörden, sozialen Institutionen und Kirchen, befasse ich mich seit Jahren mit den Themen Kommunikation</w:t>
                            </w:r>
                            <w:r w:rsidR="00303436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 xml:space="preserve">, </w:t>
                            </w:r>
                            <w:r w:rsidR="00324656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Konflikte, Führung, Beziehungen, Lebensmuster u.v.m.</w:t>
                            </w:r>
                            <w:r w:rsidR="00303436" w:rsidRPr="00E33BEB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»</w:t>
                            </w:r>
                          </w:p>
                          <w:p w14:paraId="3510BCC1" w14:textId="77777777" w:rsidR="006C58D8" w:rsidRPr="00E33BEB" w:rsidRDefault="006C58D8" w:rsidP="00E33BEB">
                            <w:pPr>
                              <w:spacing w:before="360" w:line="312" w:lineRule="auto"/>
                              <w:ind w:left="284" w:right="565"/>
                              <w:contextualSpacing/>
                              <w:jc w:val="both"/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4"/>
                                <w:lang w:val="de-CH"/>
                              </w:rPr>
                            </w:pPr>
                          </w:p>
                          <w:p w14:paraId="28EC0DF6" w14:textId="37BEFAF0" w:rsidR="00B2159A" w:rsidRPr="00303436" w:rsidRDefault="00E33BEB" w:rsidP="00E33BEB">
                            <w:pPr>
                              <w:spacing w:before="360" w:line="312" w:lineRule="auto"/>
                              <w:ind w:left="284" w:right="565"/>
                              <w:contextualSpacing/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Mit m</w:t>
                            </w:r>
                            <w:r w:rsidR="00FB2B92" w:rsidRPr="00303436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usikalische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r</w:t>
                            </w:r>
                            <w:r w:rsidR="00FB2B92" w:rsidRPr="00303436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 xml:space="preserve"> Umrahmung </w:t>
                            </w:r>
                          </w:p>
                          <w:p w14:paraId="745C9B4E" w14:textId="0C3E0E9D" w:rsidR="00FB2B92" w:rsidRPr="00303436" w:rsidRDefault="00B2159A" w:rsidP="00E33BEB">
                            <w:pPr>
                              <w:spacing w:before="360" w:line="312" w:lineRule="auto"/>
                              <w:ind w:left="284" w:right="565"/>
                              <w:contextualSpacing/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</w:pPr>
                            <w:r w:rsidRPr="00303436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A</w:t>
                            </w:r>
                            <w:r w:rsidR="00FB2B92" w:rsidRPr="00303436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nschliessend gemütliches Beisammensein mit Brötchen</w:t>
                            </w:r>
                          </w:p>
                          <w:p w14:paraId="71EDF8F4" w14:textId="559C628D" w:rsidR="006C58D8" w:rsidRPr="00303436" w:rsidRDefault="009506FD" w:rsidP="00E33BEB">
                            <w:pPr>
                              <w:spacing w:before="360" w:line="312" w:lineRule="auto"/>
                              <w:ind w:left="284" w:right="565"/>
                              <w:contextualSpacing/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</w:pPr>
                            <w:r w:rsidRPr="00303436"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Kollekte zur Deckung der Unkosten</w:t>
                            </w:r>
                          </w:p>
                          <w:p w14:paraId="332FFAD0" w14:textId="77777777" w:rsidR="00B2159A" w:rsidRPr="00E33BEB" w:rsidRDefault="00B2159A" w:rsidP="00E33BEB">
                            <w:pPr>
                              <w:spacing w:before="360" w:line="312" w:lineRule="auto"/>
                              <w:ind w:left="284" w:right="565"/>
                              <w:contextualSpacing/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24"/>
                                <w:lang w:val="de-CH"/>
                              </w:rPr>
                            </w:pPr>
                          </w:p>
                          <w:p w14:paraId="517498A8" w14:textId="77777777" w:rsidR="004F69D3" w:rsidRPr="00E33BEB" w:rsidRDefault="004F69D3" w:rsidP="00E33BEB">
                            <w:pPr>
                              <w:tabs>
                                <w:tab w:val="right" w:pos="8931"/>
                              </w:tabs>
                              <w:spacing w:before="360" w:line="312" w:lineRule="auto"/>
                              <w:ind w:left="284" w:right="565"/>
                              <w:contextualSpacing/>
                              <w:rPr>
                                <w:rFonts w:ascii="Arial" w:hAnsi="Arial" w:cs="Arial"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E33BEB">
                              <w:rPr>
                                <w:rFonts w:ascii="Arial" w:hAnsi="Arial" w:cs="Arial"/>
                                <w:bCs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 xml:space="preserve">Wir freuen uns auf </w:t>
                            </w:r>
                            <w:r w:rsidR="00A82B0B" w:rsidRPr="00E33BEB">
                              <w:rPr>
                                <w:rFonts w:ascii="Arial" w:hAnsi="Arial" w:cs="Arial"/>
                                <w:bCs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>Sie!</w:t>
                            </w:r>
                            <w:r w:rsidR="00BE4CFE" w:rsidRPr="00E33BEB">
                              <w:rPr>
                                <w:rFonts w:ascii="Arial" w:hAnsi="Arial" w:cs="Arial"/>
                                <w:bCs/>
                                <w:color w:val="FFFFFF"/>
                                <w:sz w:val="28"/>
                                <w:szCs w:val="28"/>
                                <w:lang w:val="de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E5AB5" id="Rechteck 3" o:spid="_x0000_s1026" style="position:absolute;margin-left:28.5pt;margin-top:520.5pt;width:538.6pt;height:300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" fillcolor="#0079bc" stroked="f">
                <v:textbox>
                  <w:txbxContent>
                    <w:p w14:paraId="7DEAD595" w14:textId="39C7FE10" w:rsidR="009506FD" w:rsidRPr="00E33BEB" w:rsidRDefault="00026554" w:rsidP="00E33BEB">
                      <w:pPr>
                        <w:spacing w:before="240" w:after="120" w:line="312" w:lineRule="auto"/>
                        <w:ind w:left="284" w:right="565"/>
                        <w:contextualSpacing/>
                        <w:rPr>
                          <w:rFonts w:ascii="Arial" w:hAnsi="Arial" w:cs="Arial"/>
                          <w:bCs/>
                          <w:color w:val="FFFFFF"/>
                          <w:sz w:val="32"/>
                          <w:szCs w:val="32"/>
                          <w:lang w:val="de-CH"/>
                        </w:rPr>
                      </w:pPr>
                      <w:r w:rsidRPr="00E33BEB">
                        <w:rPr>
                          <w:rFonts w:ascii="Arial" w:hAnsi="Arial" w:cs="Arial"/>
                          <w:bCs/>
                          <w:color w:val="FFFFFF"/>
                          <w:sz w:val="32"/>
                          <w:szCs w:val="32"/>
                          <w:lang w:val="de-CH"/>
                        </w:rPr>
                        <w:t xml:space="preserve">Referat von </w:t>
                      </w:r>
                      <w:r w:rsidR="00FB2181" w:rsidRPr="00E33BEB">
                        <w:rPr>
                          <w:rFonts w:ascii="Arial" w:hAnsi="Arial" w:cs="Arial"/>
                          <w:bCs/>
                          <w:color w:val="FFFFFF"/>
                          <w:sz w:val="32"/>
                          <w:szCs w:val="32"/>
                          <w:lang w:val="de-CH"/>
                        </w:rPr>
                        <w:t xml:space="preserve">Nicole Neyer </w:t>
                      </w:r>
                    </w:p>
                    <w:p w14:paraId="7970A7B5" w14:textId="17FA2AB8" w:rsidR="00FB2181" w:rsidRPr="00E33BEB" w:rsidRDefault="00FB2181" w:rsidP="00E33BEB">
                      <w:pPr>
                        <w:spacing w:before="360" w:line="312" w:lineRule="auto"/>
                        <w:ind w:left="284" w:right="565"/>
                        <w:contextualSpacing/>
                        <w:jc w:val="both"/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</w:pPr>
                      <w:r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Nicole Neyer</w:t>
                      </w:r>
                      <w:r w:rsidR="00CC048F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 xml:space="preserve"> </w:t>
                      </w:r>
                      <w:r w:rsidR="002D3C35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 xml:space="preserve">ist </w:t>
                      </w:r>
                      <w:r w:rsidR="00CC048F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Berat</w:t>
                      </w:r>
                      <w:r w:rsidR="00DE25E4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erin</w:t>
                      </w:r>
                      <w:r w:rsidR="002D3C35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, Supervisorin</w:t>
                      </w:r>
                      <w:r w:rsidR="00DE25E4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 xml:space="preserve"> und Coach</w:t>
                      </w:r>
                      <w:r w:rsidR="00303436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: «</w:t>
                      </w:r>
                      <w:r w:rsidR="00DE25E4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Menschen haben mich seit jeher sehr interessiert. Die Komplexitäten des Lebens zu meistern, ist immer wieder mit Herausforderungen verbunden</w:t>
                      </w:r>
                      <w:r w:rsidR="00324656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 xml:space="preserve">. Als erfahrene Fachperson mit Hintergrund in der Privatwirtschaft, </w:t>
                      </w:r>
                      <w:r w:rsidR="00303436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 xml:space="preserve">in </w:t>
                      </w:r>
                      <w:r w:rsidR="00324656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Behörden, sozialen Institutionen und Kirchen, befasse ich mich seit Jahren mit den Themen Kommunikation</w:t>
                      </w:r>
                      <w:r w:rsidR="00303436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 xml:space="preserve">, </w:t>
                      </w:r>
                      <w:r w:rsidR="00324656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Konflikte, Führung, Beziehungen, Lebensmuster u.v.m.</w:t>
                      </w:r>
                      <w:r w:rsidR="00303436" w:rsidRPr="00E33BEB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»</w:t>
                      </w:r>
                    </w:p>
                    <w:p w14:paraId="3510BCC1" w14:textId="77777777" w:rsidR="006C58D8" w:rsidRPr="00E33BEB" w:rsidRDefault="006C58D8" w:rsidP="00E33BEB">
                      <w:pPr>
                        <w:spacing w:before="360" w:line="312" w:lineRule="auto"/>
                        <w:ind w:left="284" w:right="565"/>
                        <w:contextualSpacing/>
                        <w:jc w:val="both"/>
                        <w:rPr>
                          <w:rFonts w:ascii="Arial" w:hAnsi="Arial" w:cs="Arial"/>
                          <w:b w:val="0"/>
                          <w:color w:val="FFFFFF"/>
                          <w:sz w:val="24"/>
                          <w:lang w:val="de-CH"/>
                        </w:rPr>
                      </w:pPr>
                    </w:p>
                    <w:p w14:paraId="28EC0DF6" w14:textId="37BEFAF0" w:rsidR="00B2159A" w:rsidRPr="00303436" w:rsidRDefault="00E33BEB" w:rsidP="00E33BEB">
                      <w:pPr>
                        <w:spacing w:before="360" w:line="312" w:lineRule="auto"/>
                        <w:ind w:left="284" w:right="565"/>
                        <w:contextualSpacing/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Mit m</w:t>
                      </w:r>
                      <w:r w:rsidR="00FB2B92" w:rsidRPr="00303436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usikalische</w:t>
                      </w:r>
                      <w:r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r</w:t>
                      </w:r>
                      <w:r w:rsidR="00FB2B92" w:rsidRPr="00303436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 xml:space="preserve"> Umrahmung </w:t>
                      </w:r>
                    </w:p>
                    <w:p w14:paraId="745C9B4E" w14:textId="0C3E0E9D" w:rsidR="00FB2B92" w:rsidRPr="00303436" w:rsidRDefault="00B2159A" w:rsidP="00E33BEB">
                      <w:pPr>
                        <w:spacing w:before="360" w:line="312" w:lineRule="auto"/>
                        <w:ind w:left="284" w:right="565"/>
                        <w:contextualSpacing/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</w:pPr>
                      <w:r w:rsidRPr="00303436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A</w:t>
                      </w:r>
                      <w:r w:rsidR="00FB2B92" w:rsidRPr="00303436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nschliessend gemütliches Beisammensein mit Brötchen</w:t>
                      </w:r>
                    </w:p>
                    <w:p w14:paraId="71EDF8F4" w14:textId="559C628D" w:rsidR="006C58D8" w:rsidRPr="00303436" w:rsidRDefault="009506FD" w:rsidP="00E33BEB">
                      <w:pPr>
                        <w:spacing w:before="360" w:line="312" w:lineRule="auto"/>
                        <w:ind w:left="284" w:right="565"/>
                        <w:contextualSpacing/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</w:pPr>
                      <w:r w:rsidRPr="00303436">
                        <w:rPr>
                          <w:rFonts w:ascii="Arial" w:hAnsi="Arial" w:cs="Arial"/>
                          <w:b w:val="0"/>
                          <w:color w:val="FFFFFF"/>
                          <w:sz w:val="28"/>
                          <w:szCs w:val="28"/>
                          <w:lang w:val="de-CH"/>
                        </w:rPr>
                        <w:t>Kollekte zur Deckung der Unkosten</w:t>
                      </w:r>
                    </w:p>
                    <w:p w14:paraId="332FFAD0" w14:textId="77777777" w:rsidR="00B2159A" w:rsidRPr="00E33BEB" w:rsidRDefault="00B2159A" w:rsidP="00E33BEB">
                      <w:pPr>
                        <w:spacing w:before="360" w:line="312" w:lineRule="auto"/>
                        <w:ind w:left="284" w:right="565"/>
                        <w:contextualSpacing/>
                        <w:rPr>
                          <w:rFonts w:ascii="Arial" w:hAnsi="Arial" w:cs="Arial"/>
                          <w:b w:val="0"/>
                          <w:color w:val="FFFFFF"/>
                          <w:sz w:val="24"/>
                          <w:lang w:val="de-CH"/>
                        </w:rPr>
                      </w:pPr>
                    </w:p>
                    <w:p w14:paraId="517498A8" w14:textId="77777777" w:rsidR="004F69D3" w:rsidRPr="00E33BEB" w:rsidRDefault="004F69D3" w:rsidP="00E33BEB">
                      <w:pPr>
                        <w:tabs>
                          <w:tab w:val="right" w:pos="8931"/>
                        </w:tabs>
                        <w:spacing w:before="360" w:line="312" w:lineRule="auto"/>
                        <w:ind w:left="284" w:right="565"/>
                        <w:contextualSpacing/>
                        <w:rPr>
                          <w:rFonts w:ascii="Arial" w:hAnsi="Arial" w:cs="Arial"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E33BEB">
                        <w:rPr>
                          <w:rFonts w:ascii="Arial" w:hAnsi="Arial" w:cs="Arial"/>
                          <w:bCs/>
                          <w:color w:val="FFFFFF"/>
                          <w:sz w:val="28"/>
                          <w:szCs w:val="28"/>
                          <w:lang w:val="de-CH"/>
                        </w:rPr>
                        <w:t xml:space="preserve">Wir freuen uns auf </w:t>
                      </w:r>
                      <w:r w:rsidR="00A82B0B" w:rsidRPr="00E33BEB">
                        <w:rPr>
                          <w:rFonts w:ascii="Arial" w:hAnsi="Arial" w:cs="Arial"/>
                          <w:bCs/>
                          <w:color w:val="FFFFFF"/>
                          <w:sz w:val="28"/>
                          <w:szCs w:val="28"/>
                          <w:lang w:val="de-CH"/>
                        </w:rPr>
                        <w:t>Sie!</w:t>
                      </w:r>
                      <w:r w:rsidR="00BE4CFE" w:rsidRPr="00E33BEB">
                        <w:rPr>
                          <w:rFonts w:ascii="Arial" w:hAnsi="Arial" w:cs="Arial"/>
                          <w:bCs/>
                          <w:color w:val="FFFFFF"/>
                          <w:sz w:val="28"/>
                          <w:szCs w:val="28"/>
                          <w:lang w:val="de-CH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2B75637" wp14:editId="476FAF2F">
                <wp:simplePos x="0" y="0"/>
                <wp:positionH relativeFrom="page">
                  <wp:posOffset>352425</wp:posOffset>
                </wp:positionH>
                <wp:positionV relativeFrom="page">
                  <wp:posOffset>4352926</wp:posOffset>
                </wp:positionV>
                <wp:extent cx="6840220" cy="2324100"/>
                <wp:effectExtent l="0" t="0" r="0" b="0"/>
                <wp:wrapNone/>
                <wp:docPr id="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324100"/>
                        </a:xfrm>
                        <a:prstGeom prst="rect">
                          <a:avLst/>
                        </a:prstGeom>
                        <a:solidFill>
                          <a:srgbClr val="0079BC">
                            <a:alpha val="49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685CAD" w14:textId="60703156" w:rsidR="00C54E60" w:rsidRPr="00730983" w:rsidRDefault="00FB2181" w:rsidP="00730983">
                            <w:pPr>
                              <w:pStyle w:val="-Titel"/>
                              <w:tabs>
                                <w:tab w:val="clear" w:pos="567"/>
                              </w:tabs>
                              <w:spacing w:line="240" w:lineRule="auto"/>
                              <w:ind w:left="284" w:right="561"/>
                              <w:contextualSpacing w:val="0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3098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Frauenabend</w:t>
                            </w:r>
                          </w:p>
                          <w:p w14:paraId="4B219E29" w14:textId="5DBD7BFC" w:rsidR="00730983" w:rsidRPr="00303436" w:rsidRDefault="00303436" w:rsidP="00B2159A">
                            <w:pPr>
                              <w:pStyle w:val="-Titel"/>
                              <w:tabs>
                                <w:tab w:val="clear" w:pos="567"/>
                              </w:tabs>
                              <w:spacing w:line="240" w:lineRule="auto"/>
                              <w:ind w:left="284" w:right="561"/>
                              <w:contextualSpacing w:val="0"/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303436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>«</w:t>
                            </w:r>
                            <w:r w:rsidR="00730983" w:rsidRPr="00303436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>Vergeben</w:t>
                            </w:r>
                            <w:r w:rsidR="000420C2" w:rsidRPr="00303436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 heisst nicht</w:t>
                            </w:r>
                            <w:r w:rsidR="00730983" w:rsidRPr="00303436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 xml:space="preserve"> vergessen</w:t>
                            </w:r>
                            <w:r w:rsidRPr="00303436">
                              <w:rPr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326C5906" w14:textId="77777777" w:rsidR="00C203CA" w:rsidRPr="00E33BEB" w:rsidRDefault="00B22F1B" w:rsidP="00303436">
                            <w:pPr>
                              <w:pStyle w:val="-Titel"/>
                              <w:tabs>
                                <w:tab w:val="clear" w:pos="567"/>
                              </w:tabs>
                              <w:spacing w:line="240" w:lineRule="auto"/>
                              <w:ind w:left="284" w:right="561"/>
                              <w:contextualSpacing w:val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3B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Donnerstag</w:t>
                            </w:r>
                            <w:r w:rsidR="00F82446" w:rsidRPr="00E33B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E33B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23. Juni</w:t>
                            </w:r>
                            <w:r w:rsidR="00F82446" w:rsidRPr="00E33B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D10698" w:rsidRPr="00E33B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C203CA" w:rsidRPr="00E33B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F82446" w:rsidRPr="00E33B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19</w:t>
                            </w:r>
                            <w:r w:rsidRPr="00E33B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.30</w:t>
                            </w:r>
                            <w:r w:rsidR="00F82446" w:rsidRPr="00E33B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Uhr</w:t>
                            </w:r>
                          </w:p>
                          <w:p w14:paraId="68B8213A" w14:textId="102C27A3" w:rsidR="00F82446" w:rsidRPr="00E33BEB" w:rsidRDefault="00C203CA" w:rsidP="00FA35A7">
                            <w:pPr>
                              <w:pStyle w:val="-Titel"/>
                              <w:tabs>
                                <w:tab w:val="clear" w:pos="567"/>
                              </w:tabs>
                              <w:spacing w:before="360" w:after="240"/>
                              <w:ind w:left="284" w:right="561"/>
                              <w:rPr>
                                <w:sz w:val="32"/>
                                <w:szCs w:val="32"/>
                              </w:rPr>
                            </w:pPr>
                            <w:r w:rsidRPr="00E33BEB">
                              <w:rPr>
                                <w:sz w:val="32"/>
                                <w:szCs w:val="32"/>
                              </w:rPr>
                              <w:t xml:space="preserve">Feuerwehrgebäude Marthalen </w:t>
                            </w:r>
                          </w:p>
                          <w:p w14:paraId="6F19E889" w14:textId="47A7EC97" w:rsidR="00F82446" w:rsidRPr="00E33BEB" w:rsidRDefault="00C203CA" w:rsidP="00CC048F">
                            <w:pPr>
                              <w:pStyle w:val="-Titel"/>
                              <w:tabs>
                                <w:tab w:val="clear" w:pos="567"/>
                              </w:tabs>
                              <w:spacing w:before="360" w:after="240"/>
                              <w:ind w:left="284" w:right="279"/>
                              <w:rPr>
                                <w:sz w:val="32"/>
                                <w:szCs w:val="32"/>
                              </w:rPr>
                            </w:pPr>
                            <w:r w:rsidRPr="00E33BEB">
                              <w:rPr>
                                <w:sz w:val="32"/>
                                <w:szCs w:val="32"/>
                              </w:rPr>
                              <w:t xml:space="preserve">im </w:t>
                            </w:r>
                            <w:r w:rsidR="00B22F1B" w:rsidRPr="00E33BEB">
                              <w:rPr>
                                <w:sz w:val="32"/>
                                <w:szCs w:val="32"/>
                              </w:rPr>
                              <w:t>Theorieraum</w:t>
                            </w:r>
                            <w:r w:rsidR="00F82446" w:rsidRPr="00E33BEB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FA35A7" w:rsidRPr="00E33BEB">
                              <w:rPr>
                                <w:sz w:val="32"/>
                                <w:szCs w:val="32"/>
                              </w:rPr>
                              <w:t>Ruedelfingerstrass</w:t>
                            </w:r>
                            <w:proofErr w:type="spellEnd"/>
                            <w:r w:rsidR="00FA35A7" w:rsidRPr="00E33BEB">
                              <w:rPr>
                                <w:sz w:val="32"/>
                                <w:szCs w:val="32"/>
                              </w:rPr>
                              <w:t xml:space="preserve"> 10</w:t>
                            </w:r>
                            <w:r w:rsidR="00CC048F" w:rsidRPr="00E33BE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75637" id="Rectangle 33" o:spid="_x0000_s1027" style="position:absolute;margin-left:27.75pt;margin-top:342.75pt;width:538.6pt;height:18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" fillcolor="#0079bc" stroked="f" strokecolor="#f2f2f2" strokeweight="3pt">
                <v:fill opacity="32125f"/>
                <v:shadow color="#243f60" opacity=".5" offset="1pt"/>
                <v:textbox>
                  <w:txbxContent>
                    <w:p w14:paraId="32685CAD" w14:textId="60703156" w:rsidR="00C54E60" w:rsidRPr="00730983" w:rsidRDefault="00FB2181" w:rsidP="00730983">
                      <w:pPr>
                        <w:pStyle w:val="-Titel"/>
                        <w:tabs>
                          <w:tab w:val="clear" w:pos="567"/>
                        </w:tabs>
                        <w:spacing w:line="240" w:lineRule="auto"/>
                        <w:ind w:left="284" w:right="561"/>
                        <w:contextualSpacing w:val="0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730983">
                        <w:rPr>
                          <w:b/>
                          <w:bCs/>
                          <w:sz w:val="72"/>
                          <w:szCs w:val="72"/>
                        </w:rPr>
                        <w:t>Frauenabend</w:t>
                      </w:r>
                    </w:p>
                    <w:p w14:paraId="4B219E29" w14:textId="5DBD7BFC" w:rsidR="00730983" w:rsidRPr="00303436" w:rsidRDefault="00303436" w:rsidP="00B2159A">
                      <w:pPr>
                        <w:pStyle w:val="-Titel"/>
                        <w:tabs>
                          <w:tab w:val="clear" w:pos="567"/>
                        </w:tabs>
                        <w:spacing w:line="240" w:lineRule="auto"/>
                        <w:ind w:left="284" w:right="561"/>
                        <w:contextualSpacing w:val="0"/>
                        <w:rPr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</w:pPr>
                      <w:r w:rsidRPr="00303436">
                        <w:rPr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  <w:t>«</w:t>
                      </w:r>
                      <w:r w:rsidR="00730983" w:rsidRPr="00303436">
                        <w:rPr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  <w:t>Vergeben</w:t>
                      </w:r>
                      <w:r w:rsidR="000420C2" w:rsidRPr="00303436">
                        <w:rPr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  <w:t xml:space="preserve"> heisst nicht</w:t>
                      </w:r>
                      <w:r w:rsidR="00730983" w:rsidRPr="00303436">
                        <w:rPr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  <w:t xml:space="preserve"> vergessen</w:t>
                      </w:r>
                      <w:r w:rsidRPr="00303436">
                        <w:rPr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  <w:t>»</w:t>
                      </w:r>
                    </w:p>
                    <w:p w14:paraId="326C5906" w14:textId="77777777" w:rsidR="00C203CA" w:rsidRPr="00E33BEB" w:rsidRDefault="00B22F1B" w:rsidP="00303436">
                      <w:pPr>
                        <w:pStyle w:val="-Titel"/>
                        <w:tabs>
                          <w:tab w:val="clear" w:pos="567"/>
                        </w:tabs>
                        <w:spacing w:line="240" w:lineRule="auto"/>
                        <w:ind w:left="284" w:right="561"/>
                        <w:contextualSpacing w:val="0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33BEB">
                        <w:rPr>
                          <w:b/>
                          <w:bCs/>
                          <w:sz w:val="40"/>
                          <w:szCs w:val="40"/>
                        </w:rPr>
                        <w:t>Donnerstag</w:t>
                      </w:r>
                      <w:r w:rsidR="00F82446" w:rsidRPr="00E33BEB">
                        <w:rPr>
                          <w:b/>
                          <w:bCs/>
                          <w:sz w:val="40"/>
                          <w:szCs w:val="40"/>
                        </w:rPr>
                        <w:t xml:space="preserve">, </w:t>
                      </w:r>
                      <w:r w:rsidRPr="00E33BEB">
                        <w:rPr>
                          <w:b/>
                          <w:bCs/>
                          <w:sz w:val="40"/>
                          <w:szCs w:val="40"/>
                        </w:rPr>
                        <w:t>23. Juni</w:t>
                      </w:r>
                      <w:r w:rsidR="00F82446" w:rsidRPr="00E33BE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202</w:t>
                      </w:r>
                      <w:r w:rsidR="00D10698" w:rsidRPr="00E33BEB"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="00C203CA" w:rsidRPr="00E33BEB">
                        <w:rPr>
                          <w:b/>
                          <w:bCs/>
                          <w:sz w:val="40"/>
                          <w:szCs w:val="40"/>
                        </w:rPr>
                        <w:t xml:space="preserve">, </w:t>
                      </w:r>
                      <w:r w:rsidR="00F82446" w:rsidRPr="00E33BEB">
                        <w:rPr>
                          <w:b/>
                          <w:bCs/>
                          <w:sz w:val="40"/>
                          <w:szCs w:val="40"/>
                        </w:rPr>
                        <w:t>19</w:t>
                      </w:r>
                      <w:r w:rsidRPr="00E33BEB">
                        <w:rPr>
                          <w:b/>
                          <w:bCs/>
                          <w:sz w:val="40"/>
                          <w:szCs w:val="40"/>
                        </w:rPr>
                        <w:t>.30</w:t>
                      </w:r>
                      <w:r w:rsidR="00F82446" w:rsidRPr="00E33BE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Uhr</w:t>
                      </w:r>
                    </w:p>
                    <w:p w14:paraId="68B8213A" w14:textId="102C27A3" w:rsidR="00F82446" w:rsidRPr="00E33BEB" w:rsidRDefault="00C203CA" w:rsidP="00FA35A7">
                      <w:pPr>
                        <w:pStyle w:val="-Titel"/>
                        <w:tabs>
                          <w:tab w:val="clear" w:pos="567"/>
                        </w:tabs>
                        <w:spacing w:before="360" w:after="240"/>
                        <w:ind w:left="284" w:right="561"/>
                        <w:rPr>
                          <w:sz w:val="32"/>
                          <w:szCs w:val="32"/>
                        </w:rPr>
                      </w:pPr>
                      <w:r w:rsidRPr="00E33BEB">
                        <w:rPr>
                          <w:sz w:val="32"/>
                          <w:szCs w:val="32"/>
                        </w:rPr>
                        <w:t xml:space="preserve">Feuerwehrgebäude Marthalen </w:t>
                      </w:r>
                    </w:p>
                    <w:p w14:paraId="6F19E889" w14:textId="47A7EC97" w:rsidR="00F82446" w:rsidRPr="00E33BEB" w:rsidRDefault="00C203CA" w:rsidP="00CC048F">
                      <w:pPr>
                        <w:pStyle w:val="-Titel"/>
                        <w:tabs>
                          <w:tab w:val="clear" w:pos="567"/>
                        </w:tabs>
                        <w:spacing w:before="360" w:after="240"/>
                        <w:ind w:left="284" w:right="279"/>
                        <w:rPr>
                          <w:sz w:val="32"/>
                          <w:szCs w:val="32"/>
                        </w:rPr>
                      </w:pPr>
                      <w:r w:rsidRPr="00E33BEB">
                        <w:rPr>
                          <w:sz w:val="32"/>
                          <w:szCs w:val="32"/>
                        </w:rPr>
                        <w:t xml:space="preserve">im </w:t>
                      </w:r>
                      <w:r w:rsidR="00B22F1B" w:rsidRPr="00E33BEB">
                        <w:rPr>
                          <w:sz w:val="32"/>
                          <w:szCs w:val="32"/>
                        </w:rPr>
                        <w:t>Theorieraum</w:t>
                      </w:r>
                      <w:r w:rsidR="00F82446" w:rsidRPr="00E33BEB">
                        <w:rPr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FA35A7" w:rsidRPr="00E33BEB">
                        <w:rPr>
                          <w:sz w:val="32"/>
                          <w:szCs w:val="32"/>
                        </w:rPr>
                        <w:t>Ruedelfingerstrass</w:t>
                      </w:r>
                      <w:proofErr w:type="spellEnd"/>
                      <w:r w:rsidR="00FA35A7" w:rsidRPr="00E33BEB">
                        <w:rPr>
                          <w:sz w:val="32"/>
                          <w:szCs w:val="32"/>
                        </w:rPr>
                        <w:t xml:space="preserve"> 10</w:t>
                      </w:r>
                      <w:r w:rsidR="00CC048F" w:rsidRPr="00E33BE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24656">
        <w:rPr>
          <w:noProof/>
          <w:color w:val="FFFFFF"/>
        </w:rPr>
        <w:drawing>
          <wp:anchor distT="0" distB="0" distL="114300" distR="114300" simplePos="0" relativeHeight="251681792" behindDoc="1" locked="0" layoutInCell="1" allowOverlap="1" wp14:anchorId="5C37D851" wp14:editId="5C8C1ADC">
            <wp:simplePos x="0" y="0"/>
            <wp:positionH relativeFrom="page">
              <wp:posOffset>2845435</wp:posOffset>
            </wp:positionH>
            <wp:positionV relativeFrom="paragraph">
              <wp:posOffset>328295</wp:posOffset>
            </wp:positionV>
            <wp:extent cx="4335780" cy="3009900"/>
            <wp:effectExtent l="0" t="0" r="7620" b="0"/>
            <wp:wrapTight wrapText="bothSides">
              <wp:wrapPolygon edited="0">
                <wp:start x="0" y="0"/>
                <wp:lineTo x="0" y="21463"/>
                <wp:lineTo x="21543" y="21463"/>
                <wp:lineTo x="2154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3"/>
                    <a:stretch/>
                  </pic:blipFill>
                  <pic:spPr bwMode="auto">
                    <a:xfrm>
                      <a:off x="0" y="0"/>
                      <a:ext cx="43357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60E" w:rsidRPr="0022060E">
        <w:rPr>
          <w:noProof/>
          <w:color w:val="FFFFFF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E14E3D7" wp14:editId="1EEA7AA7">
                <wp:simplePos x="0" y="0"/>
                <wp:positionH relativeFrom="column">
                  <wp:posOffset>3623945</wp:posOffset>
                </wp:positionH>
                <wp:positionV relativeFrom="paragraph">
                  <wp:posOffset>4243070</wp:posOffset>
                </wp:positionV>
                <wp:extent cx="2360930" cy="21907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19DF" w14:textId="49961D2F" w:rsidR="0022060E" w:rsidRPr="00D82BD4" w:rsidRDefault="0022060E" w:rsidP="0022060E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4E3D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285.35pt;margin-top:334.1pt;width:185.9pt;height:17.25pt;z-index:-2516377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" filled="f" stroked="f">
                <v:textbox>
                  <w:txbxContent>
                    <w:p w14:paraId="0CEB19DF" w14:textId="49961D2F" w:rsidR="0022060E" w:rsidRPr="00D82BD4" w:rsidRDefault="0022060E" w:rsidP="0022060E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b w:val="0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A8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5497E1" wp14:editId="01EB0D7E">
                <wp:simplePos x="0" y="0"/>
                <wp:positionH relativeFrom="column">
                  <wp:posOffset>4928870</wp:posOffset>
                </wp:positionH>
                <wp:positionV relativeFrom="paragraph">
                  <wp:posOffset>3725545</wp:posOffset>
                </wp:positionV>
                <wp:extent cx="1038225" cy="228600"/>
                <wp:effectExtent l="0" t="0" r="0" b="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1DF5" w14:textId="644D061F" w:rsidR="00F43824" w:rsidRPr="00F23B02" w:rsidRDefault="00F43824" w:rsidP="00F43824">
                            <w:pPr>
                              <w:spacing w:line="240" w:lineRule="auto"/>
                              <w:rPr>
                                <w:rFonts w:ascii="Arial" w:hAnsi="Arial" w:cs="Arial"/>
                                <w:b w:val="0"/>
                                <w:color w:val="FFFFFF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97E1" id="Textfeld 4" o:spid="_x0000_s1029" type="#_x0000_t202" style="position:absolute;margin-left:388.1pt;margin-top:293.35pt;width:81.75pt;height:1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" stroked="f">
                <v:fill opacity="0"/>
                <v:textbox>
                  <w:txbxContent>
                    <w:p w14:paraId="10D61DF5" w14:textId="644D061F" w:rsidR="00F43824" w:rsidRPr="00F23B02" w:rsidRDefault="00F43824" w:rsidP="00F43824">
                      <w:pPr>
                        <w:spacing w:line="240" w:lineRule="auto"/>
                        <w:rPr>
                          <w:rFonts w:ascii="Arial" w:hAnsi="Arial" w:cs="Arial"/>
                          <w:b w:val="0"/>
                          <w:color w:val="FFFFFF"/>
                          <w:sz w:val="16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54D65" w:rsidRPr="00F23B02" w:rsidSect="001E5A66">
      <w:headerReference w:type="first" r:id="rId13"/>
      <w:pgSz w:w="11907" w:h="16840" w:code="9"/>
      <w:pgMar w:top="1588" w:right="851" w:bottom="2268" w:left="1928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05998" w14:textId="77777777" w:rsidR="00B22F1B" w:rsidRDefault="00B22F1B" w:rsidP="00AE27A7">
      <w:pPr>
        <w:spacing w:line="240" w:lineRule="auto"/>
      </w:pPr>
      <w:r>
        <w:separator/>
      </w:r>
    </w:p>
  </w:endnote>
  <w:endnote w:type="continuationSeparator" w:id="0">
    <w:p w14:paraId="2C606BF6" w14:textId="77777777" w:rsidR="00B22F1B" w:rsidRDefault="00B22F1B" w:rsidP="00AE27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869F0" w14:textId="77777777" w:rsidR="00B22F1B" w:rsidRDefault="00B22F1B" w:rsidP="00AE27A7">
      <w:pPr>
        <w:spacing w:line="240" w:lineRule="auto"/>
      </w:pPr>
      <w:r>
        <w:separator/>
      </w:r>
    </w:p>
  </w:footnote>
  <w:footnote w:type="continuationSeparator" w:id="0">
    <w:p w14:paraId="5CABCF8F" w14:textId="77777777" w:rsidR="00B22F1B" w:rsidRDefault="00B22F1B" w:rsidP="00AE27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E4AD" w14:textId="77777777" w:rsidR="00B212EE" w:rsidRDefault="004B384E" w:rsidP="007657CE">
    <w:pPr>
      <w:ind w:right="-228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B5FDD45" wp14:editId="17B872CA">
          <wp:simplePos x="0" y="0"/>
          <wp:positionH relativeFrom="column">
            <wp:posOffset>5476875</wp:posOffset>
          </wp:positionH>
          <wp:positionV relativeFrom="paragraph">
            <wp:posOffset>-629285</wp:posOffset>
          </wp:positionV>
          <wp:extent cx="504190" cy="504190"/>
          <wp:effectExtent l="0" t="0" r="0" b="0"/>
          <wp:wrapNone/>
          <wp:docPr id="7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3A80">
      <w:rPr>
        <w:noProof/>
      </w:rPr>
      <w:drawing>
        <wp:anchor distT="0" distB="0" distL="114300" distR="114300" simplePos="0" relativeHeight="251659264" behindDoc="0" locked="0" layoutInCell="1" allowOverlap="1" wp14:anchorId="1A18773E" wp14:editId="37A3406B">
          <wp:simplePos x="0" y="0"/>
          <wp:positionH relativeFrom="column">
            <wp:posOffset>-871855</wp:posOffset>
          </wp:positionH>
          <wp:positionV relativeFrom="paragraph">
            <wp:posOffset>-633095</wp:posOffset>
          </wp:positionV>
          <wp:extent cx="2822575" cy="777240"/>
          <wp:effectExtent l="0" t="0" r="0" b="0"/>
          <wp:wrapNone/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2575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294D" w:rsidRPr="003322D6">
      <w:rPr>
        <w:rFonts w:ascii="Arial" w:hAnsi="Arial" w:cs="Arial"/>
        <w:color w:val="0079BC"/>
        <w:sz w:val="24"/>
      </w:rPr>
      <w:t>www.</w:t>
    </w:r>
    <w:r w:rsidR="0041294D">
      <w:rPr>
        <w:rFonts w:ascii="Arial" w:hAnsi="Arial" w:cs="Arial"/>
        <w:color w:val="0079BC"/>
        <w:sz w:val="24"/>
      </w:rPr>
      <w:t>k</w:t>
    </w:r>
    <w:r w:rsidR="0041294D" w:rsidRPr="003322D6">
      <w:rPr>
        <w:rFonts w:ascii="Arial" w:hAnsi="Arial" w:cs="Arial"/>
        <w:color w:val="0079BC"/>
        <w:sz w:val="24"/>
      </w:rPr>
      <w:t>irche</w:t>
    </w:r>
    <w:r w:rsidR="0041294D">
      <w:rPr>
        <w:rFonts w:ascii="Arial" w:hAnsi="Arial" w:cs="Arial"/>
        <w:color w:val="0079BC"/>
        <w:sz w:val="24"/>
      </w:rPr>
      <w:t>-wm</w:t>
    </w:r>
    <w:r w:rsidR="0041294D" w:rsidRPr="003322D6">
      <w:rPr>
        <w:rFonts w:ascii="Arial" w:hAnsi="Arial" w:cs="Arial"/>
        <w:color w:val="0079BC"/>
        <w:sz w:val="24"/>
      </w:rPr>
      <w:t>.ch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hyphenationZone w:val="425"/>
  <w:drawingGridHorizontalSpacing w:val="221"/>
  <w:displayVerticalDrawingGridEvery w:val="2"/>
  <w:characterSpacingControl w:val="doNotCompress"/>
  <w:hdrShapeDefaults>
    <o:shapedefaults v:ext="edit" spidmax="2050">
      <o:colormru v:ext="edit" colors="#0079b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F1B"/>
    <w:rsid w:val="00003A80"/>
    <w:rsid w:val="00005C39"/>
    <w:rsid w:val="00007945"/>
    <w:rsid w:val="00024ACD"/>
    <w:rsid w:val="00026554"/>
    <w:rsid w:val="000420C2"/>
    <w:rsid w:val="00086231"/>
    <w:rsid w:val="00090AD0"/>
    <w:rsid w:val="00090D68"/>
    <w:rsid w:val="000E122C"/>
    <w:rsid w:val="001018C8"/>
    <w:rsid w:val="00117A87"/>
    <w:rsid w:val="001211CF"/>
    <w:rsid w:val="001212B3"/>
    <w:rsid w:val="001221CF"/>
    <w:rsid w:val="00141D46"/>
    <w:rsid w:val="00170F47"/>
    <w:rsid w:val="00182A94"/>
    <w:rsid w:val="001E0A76"/>
    <w:rsid w:val="001E5A66"/>
    <w:rsid w:val="0022060E"/>
    <w:rsid w:val="00286428"/>
    <w:rsid w:val="00292E30"/>
    <w:rsid w:val="002D3C35"/>
    <w:rsid w:val="002D3DD7"/>
    <w:rsid w:val="002D6A14"/>
    <w:rsid w:val="002E1033"/>
    <w:rsid w:val="002F6AD4"/>
    <w:rsid w:val="00303436"/>
    <w:rsid w:val="00306BCC"/>
    <w:rsid w:val="00324656"/>
    <w:rsid w:val="003322D6"/>
    <w:rsid w:val="00354D65"/>
    <w:rsid w:val="00371479"/>
    <w:rsid w:val="003B5A14"/>
    <w:rsid w:val="00402AD4"/>
    <w:rsid w:val="0041294D"/>
    <w:rsid w:val="00461F54"/>
    <w:rsid w:val="004A237A"/>
    <w:rsid w:val="004B384E"/>
    <w:rsid w:val="004F69D3"/>
    <w:rsid w:val="00516D0E"/>
    <w:rsid w:val="0052177E"/>
    <w:rsid w:val="00552701"/>
    <w:rsid w:val="00586739"/>
    <w:rsid w:val="00597D31"/>
    <w:rsid w:val="005A07F7"/>
    <w:rsid w:val="005A12F1"/>
    <w:rsid w:val="005D7C09"/>
    <w:rsid w:val="005E6725"/>
    <w:rsid w:val="00626A18"/>
    <w:rsid w:val="00637CE9"/>
    <w:rsid w:val="00646BBC"/>
    <w:rsid w:val="006569FB"/>
    <w:rsid w:val="00680B7D"/>
    <w:rsid w:val="006871EB"/>
    <w:rsid w:val="00694D83"/>
    <w:rsid w:val="00696B0E"/>
    <w:rsid w:val="006A2FD6"/>
    <w:rsid w:val="006A7204"/>
    <w:rsid w:val="006C0D4D"/>
    <w:rsid w:val="006C4247"/>
    <w:rsid w:val="006C58D8"/>
    <w:rsid w:val="006E1C3D"/>
    <w:rsid w:val="006E4656"/>
    <w:rsid w:val="006F0040"/>
    <w:rsid w:val="006F747E"/>
    <w:rsid w:val="007012E2"/>
    <w:rsid w:val="0071445E"/>
    <w:rsid w:val="00725377"/>
    <w:rsid w:val="00730983"/>
    <w:rsid w:val="00733B5E"/>
    <w:rsid w:val="007451B7"/>
    <w:rsid w:val="0076010F"/>
    <w:rsid w:val="007657CE"/>
    <w:rsid w:val="007852C1"/>
    <w:rsid w:val="007F293E"/>
    <w:rsid w:val="007F32EF"/>
    <w:rsid w:val="00804AD0"/>
    <w:rsid w:val="00844663"/>
    <w:rsid w:val="00887A87"/>
    <w:rsid w:val="008A1D98"/>
    <w:rsid w:val="008A2395"/>
    <w:rsid w:val="008A2E3F"/>
    <w:rsid w:val="008C682E"/>
    <w:rsid w:val="008C7967"/>
    <w:rsid w:val="008F2E0D"/>
    <w:rsid w:val="008F7B60"/>
    <w:rsid w:val="00902630"/>
    <w:rsid w:val="00920D65"/>
    <w:rsid w:val="00943854"/>
    <w:rsid w:val="00946B03"/>
    <w:rsid w:val="009506FD"/>
    <w:rsid w:val="00953F63"/>
    <w:rsid w:val="009758BA"/>
    <w:rsid w:val="0099351C"/>
    <w:rsid w:val="009B46CD"/>
    <w:rsid w:val="009B59F1"/>
    <w:rsid w:val="009C354C"/>
    <w:rsid w:val="009D67E9"/>
    <w:rsid w:val="009E2391"/>
    <w:rsid w:val="009E2F10"/>
    <w:rsid w:val="009E4653"/>
    <w:rsid w:val="009F0152"/>
    <w:rsid w:val="00A20E79"/>
    <w:rsid w:val="00A47E5E"/>
    <w:rsid w:val="00A55204"/>
    <w:rsid w:val="00A76933"/>
    <w:rsid w:val="00A82B0B"/>
    <w:rsid w:val="00A93443"/>
    <w:rsid w:val="00AA73C8"/>
    <w:rsid w:val="00AE27A7"/>
    <w:rsid w:val="00AF15A5"/>
    <w:rsid w:val="00AF4F3F"/>
    <w:rsid w:val="00AF6EDE"/>
    <w:rsid w:val="00B212EE"/>
    <w:rsid w:val="00B2159A"/>
    <w:rsid w:val="00B22F1B"/>
    <w:rsid w:val="00BB2F6B"/>
    <w:rsid w:val="00BB7B4D"/>
    <w:rsid w:val="00BC5A20"/>
    <w:rsid w:val="00BD0736"/>
    <w:rsid w:val="00BD31C3"/>
    <w:rsid w:val="00BE4CFE"/>
    <w:rsid w:val="00BF34EA"/>
    <w:rsid w:val="00C06D60"/>
    <w:rsid w:val="00C13D0D"/>
    <w:rsid w:val="00C203CA"/>
    <w:rsid w:val="00C54E60"/>
    <w:rsid w:val="00C736B6"/>
    <w:rsid w:val="00C85547"/>
    <w:rsid w:val="00C858EA"/>
    <w:rsid w:val="00C92EEE"/>
    <w:rsid w:val="00C9401B"/>
    <w:rsid w:val="00CA624A"/>
    <w:rsid w:val="00CC048F"/>
    <w:rsid w:val="00CC3A48"/>
    <w:rsid w:val="00CD4D75"/>
    <w:rsid w:val="00D00CDB"/>
    <w:rsid w:val="00D10698"/>
    <w:rsid w:val="00D20B3A"/>
    <w:rsid w:val="00D244A1"/>
    <w:rsid w:val="00D26831"/>
    <w:rsid w:val="00D3438C"/>
    <w:rsid w:val="00D35AB4"/>
    <w:rsid w:val="00D35AEF"/>
    <w:rsid w:val="00D36B5F"/>
    <w:rsid w:val="00D41AD5"/>
    <w:rsid w:val="00D42255"/>
    <w:rsid w:val="00D55755"/>
    <w:rsid w:val="00D63F5A"/>
    <w:rsid w:val="00D77043"/>
    <w:rsid w:val="00D81B0F"/>
    <w:rsid w:val="00D82BD4"/>
    <w:rsid w:val="00D84828"/>
    <w:rsid w:val="00DA202E"/>
    <w:rsid w:val="00DD3A18"/>
    <w:rsid w:val="00DE25E4"/>
    <w:rsid w:val="00DE39B2"/>
    <w:rsid w:val="00DE55FC"/>
    <w:rsid w:val="00DF5D8C"/>
    <w:rsid w:val="00E02336"/>
    <w:rsid w:val="00E175F5"/>
    <w:rsid w:val="00E25B5B"/>
    <w:rsid w:val="00E33BEB"/>
    <w:rsid w:val="00E36B48"/>
    <w:rsid w:val="00E53B52"/>
    <w:rsid w:val="00E62273"/>
    <w:rsid w:val="00EE24B3"/>
    <w:rsid w:val="00F02810"/>
    <w:rsid w:val="00F04F3C"/>
    <w:rsid w:val="00F05F8C"/>
    <w:rsid w:val="00F23B02"/>
    <w:rsid w:val="00F35305"/>
    <w:rsid w:val="00F37FC4"/>
    <w:rsid w:val="00F424FF"/>
    <w:rsid w:val="00F43824"/>
    <w:rsid w:val="00F4560D"/>
    <w:rsid w:val="00F57A3B"/>
    <w:rsid w:val="00F64B38"/>
    <w:rsid w:val="00F75925"/>
    <w:rsid w:val="00F802EB"/>
    <w:rsid w:val="00F82446"/>
    <w:rsid w:val="00FA35A7"/>
    <w:rsid w:val="00FB2181"/>
    <w:rsid w:val="00FB2B92"/>
    <w:rsid w:val="00FC0E4B"/>
    <w:rsid w:val="00FC1235"/>
    <w:rsid w:val="00FD21A2"/>
    <w:rsid w:val="00FD5833"/>
    <w:rsid w:val="00FF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079bc"/>
    </o:shapedefaults>
    <o:shapelayout v:ext="edit">
      <o:idmap v:ext="edit" data="2"/>
    </o:shapelayout>
  </w:shapeDefaults>
  <w:decimalSymbol w:val="."/>
  <w:listSeparator w:val=";"/>
  <w14:docId w14:val="4FBBB09A"/>
  <w15:docId w15:val="{9A287213-990A-4A9F-BB0A-C21A22BD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804AD0"/>
    <w:pPr>
      <w:spacing w:line="255" w:lineRule="exact"/>
    </w:pPr>
    <w:rPr>
      <w:rFonts w:ascii="Courier New" w:eastAsia="Times New Roman" w:hAnsi="Courier New"/>
      <w:b/>
      <w:sz w:val="2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AE27A7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27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27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E27A7"/>
    <w:rPr>
      <w:rFonts w:ascii="Tahoma" w:hAnsi="Tahoma" w:cs="Tahoma"/>
      <w:sz w:val="16"/>
      <w:szCs w:val="16"/>
    </w:rPr>
  </w:style>
  <w:style w:type="paragraph" w:customStyle="1" w:styleId="-Titel">
    <w:name w:val="- Titel"/>
    <w:basedOn w:val="Standard"/>
    <w:rsid w:val="00804AD0"/>
    <w:pPr>
      <w:tabs>
        <w:tab w:val="left" w:pos="567"/>
      </w:tabs>
      <w:spacing w:before="120" w:after="120" w:line="120" w:lineRule="atLeast"/>
      <w:contextualSpacing/>
    </w:pPr>
    <w:rPr>
      <w:rFonts w:ascii="Arial" w:hAnsi="Arial" w:cs="Arial"/>
      <w:b w:val="0"/>
      <w:color w:val="FFFFFF"/>
      <w:sz w:val="80"/>
      <w:szCs w:val="80"/>
      <w:lang w:val="de-CH"/>
    </w:rPr>
  </w:style>
  <w:style w:type="paragraph" w:customStyle="1" w:styleId="-Titelfett">
    <w:name w:val="- Titel fett"/>
    <w:basedOn w:val="Standard"/>
    <w:rsid w:val="00804AD0"/>
    <w:pPr>
      <w:tabs>
        <w:tab w:val="left" w:pos="567"/>
      </w:tabs>
      <w:spacing w:line="240" w:lineRule="auto"/>
      <w:contextualSpacing/>
    </w:pPr>
    <w:rPr>
      <w:rFonts w:ascii="Arial" w:hAnsi="Arial" w:cs="Arial"/>
      <w:color w:val="FFFFFF"/>
      <w:sz w:val="80"/>
      <w:szCs w:val="80"/>
      <w:lang w:val="de-CH"/>
    </w:rPr>
  </w:style>
  <w:style w:type="paragraph" w:customStyle="1" w:styleId="-Kurzinformation">
    <w:name w:val="- Kurzinformation"/>
    <w:basedOn w:val="Standard"/>
    <w:rsid w:val="00946B03"/>
    <w:pPr>
      <w:tabs>
        <w:tab w:val="left" w:pos="567"/>
      </w:tabs>
      <w:spacing w:before="480" w:after="120" w:line="120" w:lineRule="atLeast"/>
      <w:contextualSpacing/>
    </w:pPr>
    <w:rPr>
      <w:rFonts w:ascii="Arial" w:hAnsi="Arial" w:cs="Arial"/>
      <w:color w:val="FFFFFF"/>
      <w:sz w:val="36"/>
      <w:szCs w:val="32"/>
      <w:lang w:val="de-CH"/>
    </w:rPr>
  </w:style>
  <w:style w:type="paragraph" w:customStyle="1" w:styleId="-Zusatztext">
    <w:name w:val="- Zusatztext"/>
    <w:basedOn w:val="Standard"/>
    <w:rsid w:val="00946B03"/>
    <w:pPr>
      <w:tabs>
        <w:tab w:val="left" w:pos="567"/>
      </w:tabs>
      <w:spacing w:line="120" w:lineRule="atLeast"/>
      <w:contextualSpacing/>
    </w:pPr>
    <w:rPr>
      <w:rFonts w:ascii="Arial" w:hAnsi="Arial" w:cs="Arial"/>
      <w:b w:val="0"/>
      <w:color w:val="FFFFFF"/>
      <w:sz w:val="28"/>
      <w:szCs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946B0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rsid w:val="00946B03"/>
    <w:rPr>
      <w:rFonts w:ascii="Courier New" w:eastAsia="Times New Roman" w:hAnsi="Courier New"/>
      <w:b/>
      <w:sz w:val="22"/>
      <w:szCs w:val="24"/>
      <w:lang w:val="de-DE" w:eastAsia="de-DE"/>
    </w:rPr>
  </w:style>
  <w:style w:type="character" w:styleId="Hyperlink">
    <w:name w:val="Hyperlink"/>
    <w:uiPriority w:val="99"/>
    <w:unhideWhenUsed/>
    <w:rsid w:val="00286428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80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0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line%20L&#252;thi\Kirche%20WM\Aktenplan%20-%20Dokumente\07_Werkzeuge\07.04_Vorlagen\Flyer%20und%20Plakate\Vorlage%20A4-Plakat%20-%20Muster%20M&#228;nneraben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648a63-9ee8-4dd6-a153-c04cd814df96">
      <Terms xmlns="http://schemas.microsoft.com/office/infopath/2007/PartnerControls"/>
    </lcf76f155ced4ddcb4097134ff3c332f>
    <TaxCatchAll xmlns="11494e1e-5a9b-4697-b68d-1220895aeb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65961A40B4E5478D9BC79BB350D2A7" ma:contentTypeVersion="15" ma:contentTypeDescription="Ein neues Dokument erstellen." ma:contentTypeScope="" ma:versionID="5011b16672d5dfa69c3273e08135837b">
  <xsd:schema xmlns:xsd="http://www.w3.org/2001/XMLSchema" xmlns:xs="http://www.w3.org/2001/XMLSchema" xmlns:p="http://schemas.microsoft.com/office/2006/metadata/properties" xmlns:ns2="4e648a63-9ee8-4dd6-a153-c04cd814df96" xmlns:ns3="11494e1e-5a9b-4697-b68d-1220895aebf0" targetNamespace="http://schemas.microsoft.com/office/2006/metadata/properties" ma:root="true" ma:fieldsID="6050730888aefe2ec77be2b3d5a57c23" ns2:_="" ns3:_="">
    <xsd:import namespace="4e648a63-9ee8-4dd6-a153-c04cd814df96"/>
    <xsd:import namespace="11494e1e-5a9b-4697-b68d-1220895aeb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48a63-9ee8-4dd6-a153-c04cd814df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f6104958-335f-4736-83fc-2c467cbca1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94e1e-5a9b-4697-b68d-1220895aebf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ef7e083-c219-4a8e-ae62-5c2d2f8ef094}" ma:internalName="TaxCatchAll" ma:showField="CatchAllData" ma:web="11494e1e-5a9b-4697-b68d-1220895aeb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83A95-073D-487A-BBEF-6C23A5D78B09}">
  <ds:schemaRefs>
    <ds:schemaRef ds:uri="http://schemas.microsoft.com/office/2006/metadata/properties"/>
    <ds:schemaRef ds:uri="http://schemas.microsoft.com/office/infopath/2007/PartnerControls"/>
    <ds:schemaRef ds:uri="2c25f785-fca3-4b7a-ba88-5b3db37dd1a8"/>
    <ds:schemaRef ds:uri="dad4d0e9-3059-46a3-9f7c-a8785c522a45"/>
    <ds:schemaRef ds:uri="4e648a63-9ee8-4dd6-a153-c04cd814df96"/>
    <ds:schemaRef ds:uri="11494e1e-5a9b-4697-b68d-1220895aebf0"/>
  </ds:schemaRefs>
</ds:datastoreItem>
</file>

<file path=customXml/itemProps2.xml><?xml version="1.0" encoding="utf-8"?>
<ds:datastoreItem xmlns:ds="http://schemas.openxmlformats.org/officeDocument/2006/customXml" ds:itemID="{2DE068C0-D05B-4DF6-9218-8D747FD893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61F6F2-FCCA-4743-B7DA-CB654E6D3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48a63-9ee8-4dd6-a153-c04cd814df96"/>
    <ds:schemaRef ds:uri="11494e1e-5a9b-4697-b68d-1220895ae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184AF7-0014-411C-BFCF-988652C60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A4-Plakat - Muster Männerabend</Template>
  <TotalTime>0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 Lüthi-Roth</dc:creator>
  <cp:keywords/>
  <dc:description/>
  <cp:lastModifiedBy>Marianne Klingenhegel</cp:lastModifiedBy>
  <cp:revision>2</cp:revision>
  <cp:lastPrinted>2022-06-08T06:15:00Z</cp:lastPrinted>
  <dcterms:created xsi:type="dcterms:W3CDTF">2022-06-08T06:23:00Z</dcterms:created>
  <dcterms:modified xsi:type="dcterms:W3CDTF">2022-06-08T06:23:00Z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0x010100AF65961A40B4E5478D9BC79BB350D2A7</vt:lpwstr>
  </property>
  <property fmtid="{D5CDD505-2E9C-101B-9397-08002B2CF9AE}" pid="3" name="MediaServiceImageTags">
    <vt:lpwstr/>
  </property>
</Properties>
</file>